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A5D22" w14:textId="77777777" w:rsidR="009D514F" w:rsidRDefault="009D514F" w:rsidP="00356262">
      <w:pPr>
        <w:jc w:val="center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FORMULAR DE ÎNSCRIERE</w:t>
      </w:r>
    </w:p>
    <w:p w14:paraId="01F38A31" w14:textId="77777777" w:rsidR="00880AFB" w:rsidRPr="00880AFB" w:rsidRDefault="00880AFB" w:rsidP="00880AFB">
      <w:pPr>
        <w:rPr>
          <w:rFonts w:ascii="Times New Roman" w:hAnsi="Times New Roman"/>
          <w:b/>
          <w:sz w:val="24"/>
          <w:szCs w:val="24"/>
        </w:rPr>
      </w:pPr>
    </w:p>
    <w:p w14:paraId="77092D0C" w14:textId="77777777" w:rsidR="009D514F" w:rsidRPr="00880AFB" w:rsidRDefault="009D514F" w:rsidP="009D514F">
      <w:pPr>
        <w:jc w:val="both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Autoritatea sau instituția publică: CONSILIUL JUDEȚEAN VASLUI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5"/>
        <w:gridCol w:w="6316"/>
      </w:tblGrid>
      <w:tr w:rsidR="009D514F" w:rsidRPr="00880AFB" w14:paraId="73CD1DAC" w14:textId="77777777" w:rsidTr="00880AFB">
        <w:tc>
          <w:tcPr>
            <w:tcW w:w="3652" w:type="dxa"/>
            <w:shd w:val="clear" w:color="auto" w:fill="auto"/>
          </w:tcPr>
          <w:p w14:paraId="36122EDB" w14:textId="77777777" w:rsidR="009D514F" w:rsidRPr="00880AFB" w:rsidRDefault="009D514F" w:rsidP="00880A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Funcția publică solicitată:</w:t>
            </w:r>
          </w:p>
        </w:tc>
        <w:tc>
          <w:tcPr>
            <w:tcW w:w="6485" w:type="dxa"/>
            <w:shd w:val="clear" w:color="auto" w:fill="auto"/>
          </w:tcPr>
          <w:p w14:paraId="729C5DF3" w14:textId="77777777" w:rsidR="009D514F" w:rsidRPr="00880AFB" w:rsidRDefault="009D514F" w:rsidP="00DF2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14F" w:rsidRPr="00880AFB" w14:paraId="5C0C09DE" w14:textId="77777777" w:rsidTr="00880AFB">
        <w:tc>
          <w:tcPr>
            <w:tcW w:w="3652" w:type="dxa"/>
            <w:shd w:val="clear" w:color="auto" w:fill="auto"/>
          </w:tcPr>
          <w:p w14:paraId="1EF84CFE" w14:textId="77777777" w:rsidR="009D514F" w:rsidRPr="00880AFB" w:rsidRDefault="009D514F" w:rsidP="00880A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Data organizării concursului:</w:t>
            </w:r>
          </w:p>
        </w:tc>
        <w:tc>
          <w:tcPr>
            <w:tcW w:w="6485" w:type="dxa"/>
            <w:shd w:val="clear" w:color="auto" w:fill="auto"/>
          </w:tcPr>
          <w:p w14:paraId="36AE6957" w14:textId="77777777" w:rsidR="009D514F" w:rsidRPr="00880AFB" w:rsidRDefault="009D514F" w:rsidP="00DF2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14F" w:rsidRPr="00880AFB" w14:paraId="15A269AF" w14:textId="77777777" w:rsidTr="00880AFB">
        <w:tc>
          <w:tcPr>
            <w:tcW w:w="3652" w:type="dxa"/>
            <w:shd w:val="clear" w:color="auto" w:fill="auto"/>
          </w:tcPr>
          <w:p w14:paraId="54E36CA1" w14:textId="77777777" w:rsidR="009D514F" w:rsidRPr="00880AFB" w:rsidRDefault="009D514F" w:rsidP="00880A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Numele și prenumele candidatului:</w:t>
            </w:r>
          </w:p>
        </w:tc>
        <w:tc>
          <w:tcPr>
            <w:tcW w:w="6485" w:type="dxa"/>
            <w:shd w:val="clear" w:color="auto" w:fill="auto"/>
          </w:tcPr>
          <w:p w14:paraId="33CB344E" w14:textId="77777777" w:rsidR="009D514F" w:rsidRPr="00880AFB" w:rsidRDefault="009D514F" w:rsidP="00DF2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14F" w:rsidRPr="00880AFB" w14:paraId="4DA0BE50" w14:textId="77777777" w:rsidTr="00880AFB">
        <w:tc>
          <w:tcPr>
            <w:tcW w:w="3652" w:type="dxa"/>
            <w:shd w:val="clear" w:color="auto" w:fill="auto"/>
          </w:tcPr>
          <w:p w14:paraId="12BD0DC8" w14:textId="77777777" w:rsidR="009D514F" w:rsidRPr="00880AFB" w:rsidRDefault="00964255" w:rsidP="00880A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Datele de contact ale candidatului:</w:t>
            </w:r>
            <w:r w:rsidRPr="00880AFB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"/>
            </w:r>
          </w:p>
        </w:tc>
        <w:tc>
          <w:tcPr>
            <w:tcW w:w="6485" w:type="dxa"/>
            <w:shd w:val="clear" w:color="auto" w:fill="auto"/>
          </w:tcPr>
          <w:p w14:paraId="79C675C3" w14:textId="77777777" w:rsidR="00964255" w:rsidRPr="00880AFB" w:rsidRDefault="00964255" w:rsidP="00DF2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14F" w:rsidRPr="00880AFB" w14:paraId="02B85160" w14:textId="77777777" w:rsidTr="00880AFB">
        <w:tc>
          <w:tcPr>
            <w:tcW w:w="3652" w:type="dxa"/>
            <w:shd w:val="clear" w:color="auto" w:fill="auto"/>
          </w:tcPr>
          <w:p w14:paraId="2AB1E24C" w14:textId="77777777" w:rsidR="009D514F" w:rsidRPr="00880AFB" w:rsidRDefault="00964255" w:rsidP="00880A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Adresă:</w:t>
            </w:r>
          </w:p>
        </w:tc>
        <w:tc>
          <w:tcPr>
            <w:tcW w:w="6485" w:type="dxa"/>
            <w:shd w:val="clear" w:color="auto" w:fill="auto"/>
          </w:tcPr>
          <w:p w14:paraId="05435248" w14:textId="77777777" w:rsidR="009D514F" w:rsidRPr="00880AFB" w:rsidRDefault="009D514F" w:rsidP="00DF2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514F" w:rsidRPr="00880AFB" w14:paraId="2B040321" w14:textId="77777777" w:rsidTr="00880AFB">
        <w:tc>
          <w:tcPr>
            <w:tcW w:w="3652" w:type="dxa"/>
            <w:shd w:val="clear" w:color="auto" w:fill="auto"/>
          </w:tcPr>
          <w:p w14:paraId="741692B5" w14:textId="77777777" w:rsidR="009D514F" w:rsidRPr="00880AFB" w:rsidRDefault="00964255" w:rsidP="00880AF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Email, telefon, fax:</w:t>
            </w:r>
          </w:p>
        </w:tc>
        <w:tc>
          <w:tcPr>
            <w:tcW w:w="6485" w:type="dxa"/>
            <w:shd w:val="clear" w:color="auto" w:fill="auto"/>
          </w:tcPr>
          <w:p w14:paraId="21072ADC" w14:textId="77777777" w:rsidR="009D514F" w:rsidRPr="00880AFB" w:rsidRDefault="009D514F" w:rsidP="00DF2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3F8CE39" w14:textId="77777777" w:rsidR="009D514F" w:rsidRPr="00880AFB" w:rsidRDefault="009D514F" w:rsidP="009D514F">
      <w:pPr>
        <w:jc w:val="both"/>
        <w:rPr>
          <w:rFonts w:ascii="Times New Roman" w:hAnsi="Times New Roman"/>
          <w:b/>
          <w:sz w:val="24"/>
          <w:szCs w:val="24"/>
        </w:rPr>
      </w:pPr>
    </w:p>
    <w:p w14:paraId="0B0C3441" w14:textId="77777777" w:rsidR="009D514F" w:rsidRPr="00880AFB" w:rsidRDefault="00964255" w:rsidP="009D514F">
      <w:pPr>
        <w:jc w:val="both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Studii generale și de specialitate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5"/>
        <w:gridCol w:w="3304"/>
        <w:gridCol w:w="3302"/>
      </w:tblGrid>
      <w:tr w:rsidR="00964255" w:rsidRPr="00880AFB" w14:paraId="450121FB" w14:textId="77777777" w:rsidTr="00880AFB">
        <w:tc>
          <w:tcPr>
            <w:tcW w:w="10137" w:type="dxa"/>
            <w:gridSpan w:val="3"/>
            <w:shd w:val="clear" w:color="auto" w:fill="auto"/>
          </w:tcPr>
          <w:p w14:paraId="6E3D6964" w14:textId="77777777" w:rsidR="00964255" w:rsidRPr="00880AFB" w:rsidRDefault="00964255" w:rsidP="00880A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Studii medii liceale sau postliceale</w:t>
            </w:r>
          </w:p>
        </w:tc>
      </w:tr>
      <w:tr w:rsidR="00964255" w:rsidRPr="00880AFB" w14:paraId="4ACFC325" w14:textId="77777777" w:rsidTr="00880AFB">
        <w:tc>
          <w:tcPr>
            <w:tcW w:w="3379" w:type="dxa"/>
            <w:shd w:val="clear" w:color="auto" w:fill="auto"/>
          </w:tcPr>
          <w:p w14:paraId="57816F60" w14:textId="77777777" w:rsidR="00964255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Instituția</w:t>
            </w:r>
          </w:p>
        </w:tc>
        <w:tc>
          <w:tcPr>
            <w:tcW w:w="3379" w:type="dxa"/>
            <w:shd w:val="clear" w:color="auto" w:fill="auto"/>
          </w:tcPr>
          <w:p w14:paraId="1B9AA3DF" w14:textId="77777777" w:rsidR="00964255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Perioada</w:t>
            </w:r>
          </w:p>
        </w:tc>
        <w:tc>
          <w:tcPr>
            <w:tcW w:w="3379" w:type="dxa"/>
            <w:shd w:val="clear" w:color="auto" w:fill="auto"/>
          </w:tcPr>
          <w:p w14:paraId="168D6E5E" w14:textId="77777777" w:rsidR="00964255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Diploma obținută</w:t>
            </w:r>
          </w:p>
        </w:tc>
      </w:tr>
      <w:tr w:rsidR="00964255" w:rsidRPr="00880AFB" w14:paraId="4590AAAA" w14:textId="77777777" w:rsidTr="00880AFB">
        <w:tc>
          <w:tcPr>
            <w:tcW w:w="3379" w:type="dxa"/>
            <w:shd w:val="clear" w:color="auto" w:fill="auto"/>
          </w:tcPr>
          <w:p w14:paraId="1F7E48B9" w14:textId="77777777" w:rsidR="00964255" w:rsidRPr="00880AFB" w:rsidRDefault="00964255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4AB8925C" w14:textId="77777777" w:rsidR="00964255" w:rsidRPr="00880AFB" w:rsidRDefault="00964255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25D3B342" w14:textId="77777777" w:rsidR="00964255" w:rsidRPr="00880AFB" w:rsidRDefault="00964255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84A" w:rsidRPr="00880AFB" w14:paraId="6CBE0621" w14:textId="77777777" w:rsidTr="00880AFB">
        <w:tc>
          <w:tcPr>
            <w:tcW w:w="10137" w:type="dxa"/>
            <w:gridSpan w:val="3"/>
            <w:shd w:val="clear" w:color="auto" w:fill="auto"/>
          </w:tcPr>
          <w:p w14:paraId="59F024BB" w14:textId="77777777" w:rsidR="00CE184A" w:rsidRPr="00880AFB" w:rsidRDefault="00CE184A" w:rsidP="00880A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Studii superioare de scurtă durată</w:t>
            </w:r>
          </w:p>
        </w:tc>
      </w:tr>
      <w:tr w:rsidR="00CE184A" w:rsidRPr="00880AFB" w14:paraId="067184A5" w14:textId="77777777" w:rsidTr="00880AFB">
        <w:tc>
          <w:tcPr>
            <w:tcW w:w="3379" w:type="dxa"/>
            <w:shd w:val="clear" w:color="auto" w:fill="auto"/>
          </w:tcPr>
          <w:p w14:paraId="50FE04EA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Instituția</w:t>
            </w:r>
          </w:p>
        </w:tc>
        <w:tc>
          <w:tcPr>
            <w:tcW w:w="3379" w:type="dxa"/>
            <w:shd w:val="clear" w:color="auto" w:fill="auto"/>
          </w:tcPr>
          <w:p w14:paraId="3C0F789F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Perioada</w:t>
            </w:r>
          </w:p>
        </w:tc>
        <w:tc>
          <w:tcPr>
            <w:tcW w:w="3379" w:type="dxa"/>
            <w:shd w:val="clear" w:color="auto" w:fill="auto"/>
          </w:tcPr>
          <w:p w14:paraId="38935004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Diploma obținută</w:t>
            </w:r>
          </w:p>
        </w:tc>
      </w:tr>
      <w:tr w:rsidR="00CE184A" w:rsidRPr="00880AFB" w14:paraId="1D02D093" w14:textId="77777777" w:rsidTr="00880AFB">
        <w:tc>
          <w:tcPr>
            <w:tcW w:w="3379" w:type="dxa"/>
            <w:shd w:val="clear" w:color="auto" w:fill="auto"/>
          </w:tcPr>
          <w:p w14:paraId="4BFA6397" w14:textId="77777777" w:rsidR="00CE184A" w:rsidRPr="00880AFB" w:rsidRDefault="00CE184A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5FCB73CA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1B2607B8" w14:textId="77777777" w:rsidR="00CE184A" w:rsidRPr="00880AFB" w:rsidRDefault="00CE184A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84A" w:rsidRPr="00880AFB" w14:paraId="29024D5A" w14:textId="77777777" w:rsidTr="00880AFB">
        <w:tc>
          <w:tcPr>
            <w:tcW w:w="10137" w:type="dxa"/>
            <w:gridSpan w:val="3"/>
            <w:shd w:val="clear" w:color="auto" w:fill="auto"/>
          </w:tcPr>
          <w:p w14:paraId="100849C2" w14:textId="77777777" w:rsidR="00CE184A" w:rsidRPr="00880AFB" w:rsidRDefault="00CE184A" w:rsidP="00880A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Studii superioare de lungă durată</w:t>
            </w:r>
          </w:p>
        </w:tc>
      </w:tr>
      <w:tr w:rsidR="00CE184A" w:rsidRPr="00880AFB" w14:paraId="13F697B6" w14:textId="77777777" w:rsidTr="00880AFB">
        <w:tc>
          <w:tcPr>
            <w:tcW w:w="3379" w:type="dxa"/>
            <w:shd w:val="clear" w:color="auto" w:fill="auto"/>
          </w:tcPr>
          <w:p w14:paraId="585E402C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Instituția</w:t>
            </w:r>
          </w:p>
        </w:tc>
        <w:tc>
          <w:tcPr>
            <w:tcW w:w="3379" w:type="dxa"/>
            <w:shd w:val="clear" w:color="auto" w:fill="auto"/>
          </w:tcPr>
          <w:p w14:paraId="32D0C6F4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Perioada</w:t>
            </w:r>
          </w:p>
        </w:tc>
        <w:tc>
          <w:tcPr>
            <w:tcW w:w="3379" w:type="dxa"/>
            <w:shd w:val="clear" w:color="auto" w:fill="auto"/>
          </w:tcPr>
          <w:p w14:paraId="0E6D58DC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Diploma obținută</w:t>
            </w:r>
          </w:p>
        </w:tc>
      </w:tr>
      <w:tr w:rsidR="00CE184A" w:rsidRPr="00880AFB" w14:paraId="4E2D6147" w14:textId="77777777" w:rsidTr="00880AFB">
        <w:tc>
          <w:tcPr>
            <w:tcW w:w="3379" w:type="dxa"/>
            <w:shd w:val="clear" w:color="auto" w:fill="auto"/>
          </w:tcPr>
          <w:p w14:paraId="7626E5E6" w14:textId="77777777" w:rsidR="00CE184A" w:rsidRPr="00880AFB" w:rsidRDefault="00CE184A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4D4E9F04" w14:textId="77777777" w:rsidR="00CE184A" w:rsidRPr="00880AFB" w:rsidRDefault="00CE184A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5C373D09" w14:textId="77777777" w:rsidR="00CE184A" w:rsidRPr="00880AFB" w:rsidRDefault="00CE184A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184A" w:rsidRPr="00880AFB" w14:paraId="32511551" w14:textId="77777777" w:rsidTr="00880AFB">
        <w:tc>
          <w:tcPr>
            <w:tcW w:w="10137" w:type="dxa"/>
            <w:gridSpan w:val="3"/>
            <w:shd w:val="clear" w:color="auto" w:fill="auto"/>
          </w:tcPr>
          <w:p w14:paraId="3DF9C6EC" w14:textId="77777777" w:rsidR="00CE184A" w:rsidRPr="00880AFB" w:rsidRDefault="00CE184A" w:rsidP="00880A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Studii postuniversitare, masterat sau doctorat</w:t>
            </w:r>
          </w:p>
        </w:tc>
      </w:tr>
      <w:tr w:rsidR="004B5418" w:rsidRPr="00880AFB" w14:paraId="003B91A4" w14:textId="77777777" w:rsidTr="00880AFB">
        <w:tc>
          <w:tcPr>
            <w:tcW w:w="3379" w:type="dxa"/>
            <w:shd w:val="clear" w:color="auto" w:fill="auto"/>
          </w:tcPr>
          <w:p w14:paraId="6BAB8623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Instituția</w:t>
            </w:r>
          </w:p>
        </w:tc>
        <w:tc>
          <w:tcPr>
            <w:tcW w:w="3379" w:type="dxa"/>
            <w:shd w:val="clear" w:color="auto" w:fill="auto"/>
          </w:tcPr>
          <w:p w14:paraId="2E45D205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Perioada</w:t>
            </w:r>
          </w:p>
        </w:tc>
        <w:tc>
          <w:tcPr>
            <w:tcW w:w="3379" w:type="dxa"/>
            <w:shd w:val="clear" w:color="auto" w:fill="auto"/>
          </w:tcPr>
          <w:p w14:paraId="4796D379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Diploma obținută</w:t>
            </w:r>
          </w:p>
        </w:tc>
      </w:tr>
      <w:tr w:rsidR="004B5418" w:rsidRPr="00880AFB" w14:paraId="434B2EE7" w14:textId="77777777" w:rsidTr="00880AFB">
        <w:tc>
          <w:tcPr>
            <w:tcW w:w="3379" w:type="dxa"/>
            <w:shd w:val="clear" w:color="auto" w:fill="auto"/>
          </w:tcPr>
          <w:p w14:paraId="084EFB67" w14:textId="77777777" w:rsidR="004B5418" w:rsidRPr="00880AFB" w:rsidRDefault="004B5418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590F4216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39671987" w14:textId="77777777" w:rsidR="004B5418" w:rsidRPr="00880AFB" w:rsidRDefault="004B5418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5418" w:rsidRPr="00880AFB" w14:paraId="2FCFFFFF" w14:textId="77777777" w:rsidTr="00880AFB">
        <w:tc>
          <w:tcPr>
            <w:tcW w:w="10137" w:type="dxa"/>
            <w:gridSpan w:val="3"/>
            <w:shd w:val="clear" w:color="auto" w:fill="auto"/>
          </w:tcPr>
          <w:p w14:paraId="36532C1C" w14:textId="77777777" w:rsidR="004B5418" w:rsidRPr="00880AFB" w:rsidRDefault="004B5418" w:rsidP="004B541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Alte tipuri de studii:</w:t>
            </w:r>
          </w:p>
        </w:tc>
      </w:tr>
      <w:tr w:rsidR="004B5418" w:rsidRPr="00880AFB" w14:paraId="610A09AA" w14:textId="77777777" w:rsidTr="00880AFB">
        <w:tc>
          <w:tcPr>
            <w:tcW w:w="3379" w:type="dxa"/>
            <w:shd w:val="clear" w:color="auto" w:fill="auto"/>
          </w:tcPr>
          <w:p w14:paraId="599C9A99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Instituția</w:t>
            </w:r>
          </w:p>
        </w:tc>
        <w:tc>
          <w:tcPr>
            <w:tcW w:w="3379" w:type="dxa"/>
            <w:shd w:val="clear" w:color="auto" w:fill="auto"/>
          </w:tcPr>
          <w:p w14:paraId="67E3CBED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Perioada</w:t>
            </w:r>
          </w:p>
        </w:tc>
        <w:tc>
          <w:tcPr>
            <w:tcW w:w="3379" w:type="dxa"/>
            <w:shd w:val="clear" w:color="auto" w:fill="auto"/>
          </w:tcPr>
          <w:p w14:paraId="291335F7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Diploma obținută</w:t>
            </w:r>
          </w:p>
        </w:tc>
      </w:tr>
      <w:tr w:rsidR="004B5418" w:rsidRPr="00880AFB" w14:paraId="7DD94A04" w14:textId="77777777" w:rsidTr="00880AFB">
        <w:tc>
          <w:tcPr>
            <w:tcW w:w="3379" w:type="dxa"/>
            <w:shd w:val="clear" w:color="auto" w:fill="auto"/>
          </w:tcPr>
          <w:p w14:paraId="59219CCB" w14:textId="77777777" w:rsidR="004B5418" w:rsidRPr="00880AFB" w:rsidRDefault="004B5418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7988F002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156C7BE2" w14:textId="77777777" w:rsidR="004B5418" w:rsidRPr="00880AFB" w:rsidRDefault="004B5418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5418" w:rsidRPr="00880AFB" w14:paraId="47579405" w14:textId="77777777" w:rsidTr="00880AFB">
        <w:tc>
          <w:tcPr>
            <w:tcW w:w="3379" w:type="dxa"/>
            <w:shd w:val="clear" w:color="auto" w:fill="auto"/>
          </w:tcPr>
          <w:p w14:paraId="13F96F25" w14:textId="77777777" w:rsidR="004B5418" w:rsidRPr="00880AFB" w:rsidRDefault="004B5418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6329A34C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  <w:shd w:val="clear" w:color="auto" w:fill="auto"/>
          </w:tcPr>
          <w:p w14:paraId="4F6A980A" w14:textId="77777777" w:rsidR="004B5418" w:rsidRPr="00880AFB" w:rsidRDefault="004B5418" w:rsidP="004B54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5D65C3C" w14:textId="77777777" w:rsidR="00964255" w:rsidRPr="00880AFB" w:rsidRDefault="00964255" w:rsidP="009D514F">
      <w:pPr>
        <w:jc w:val="both"/>
        <w:rPr>
          <w:rFonts w:ascii="Times New Roman" w:hAnsi="Times New Roman"/>
          <w:b/>
          <w:sz w:val="24"/>
          <w:szCs w:val="24"/>
        </w:rPr>
      </w:pPr>
    </w:p>
    <w:p w14:paraId="0B9D2A2A" w14:textId="77777777" w:rsidR="004B5418" w:rsidRPr="00880AFB" w:rsidRDefault="004B5418" w:rsidP="009D514F">
      <w:pPr>
        <w:jc w:val="both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Limbi străine</w:t>
      </w:r>
      <w:r w:rsidRPr="00880AFB">
        <w:rPr>
          <w:rStyle w:val="FootnoteReference"/>
          <w:rFonts w:ascii="Times New Roman" w:hAnsi="Times New Roman"/>
          <w:b/>
          <w:sz w:val="24"/>
          <w:szCs w:val="24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75"/>
        <w:gridCol w:w="2481"/>
        <w:gridCol w:w="2475"/>
      </w:tblGrid>
      <w:tr w:rsidR="004B5418" w:rsidRPr="00880AFB" w14:paraId="4F986ACB" w14:textId="77777777" w:rsidTr="00880AFB">
        <w:tc>
          <w:tcPr>
            <w:tcW w:w="2534" w:type="dxa"/>
            <w:shd w:val="clear" w:color="auto" w:fill="auto"/>
          </w:tcPr>
          <w:p w14:paraId="276741DC" w14:textId="77777777" w:rsidR="004B5418" w:rsidRPr="00880AFB" w:rsidRDefault="00EC4B4E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Limba</w:t>
            </w:r>
          </w:p>
        </w:tc>
        <w:tc>
          <w:tcPr>
            <w:tcW w:w="2534" w:type="dxa"/>
            <w:shd w:val="clear" w:color="auto" w:fill="auto"/>
          </w:tcPr>
          <w:p w14:paraId="3F565C07" w14:textId="77777777" w:rsidR="004B5418" w:rsidRPr="00880AFB" w:rsidRDefault="00EC4B4E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Scris</w:t>
            </w:r>
          </w:p>
        </w:tc>
        <w:tc>
          <w:tcPr>
            <w:tcW w:w="2534" w:type="dxa"/>
            <w:shd w:val="clear" w:color="auto" w:fill="auto"/>
          </w:tcPr>
          <w:p w14:paraId="6F1560D7" w14:textId="77777777" w:rsidR="004B5418" w:rsidRPr="00880AFB" w:rsidRDefault="00EC4B4E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Vorbit</w:t>
            </w:r>
          </w:p>
        </w:tc>
        <w:tc>
          <w:tcPr>
            <w:tcW w:w="2535" w:type="dxa"/>
            <w:shd w:val="clear" w:color="auto" w:fill="auto"/>
          </w:tcPr>
          <w:p w14:paraId="22311251" w14:textId="77777777" w:rsidR="004B5418" w:rsidRPr="00880AFB" w:rsidRDefault="00EC4B4E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Citit</w:t>
            </w:r>
          </w:p>
        </w:tc>
      </w:tr>
      <w:tr w:rsidR="004B5418" w:rsidRPr="00880AFB" w14:paraId="4D53CE83" w14:textId="77777777" w:rsidTr="00880AFB">
        <w:tc>
          <w:tcPr>
            <w:tcW w:w="2534" w:type="dxa"/>
            <w:shd w:val="clear" w:color="auto" w:fill="auto"/>
          </w:tcPr>
          <w:p w14:paraId="2545BE85" w14:textId="77777777" w:rsidR="004B5418" w:rsidRPr="00880AFB" w:rsidRDefault="004B5418" w:rsidP="00EC4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7FAAC6CF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5599F2E0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0E076900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5418" w:rsidRPr="00880AFB" w14:paraId="06C03366" w14:textId="77777777" w:rsidTr="00880AFB">
        <w:tc>
          <w:tcPr>
            <w:tcW w:w="2534" w:type="dxa"/>
            <w:shd w:val="clear" w:color="auto" w:fill="auto"/>
          </w:tcPr>
          <w:p w14:paraId="23264332" w14:textId="77777777" w:rsidR="004B5418" w:rsidRPr="00880AFB" w:rsidRDefault="004B5418" w:rsidP="00EC4B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0DEC9335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47D81B04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48913C39" w14:textId="77777777" w:rsidR="004B5418" w:rsidRPr="00880AFB" w:rsidRDefault="004B5418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680779F" w14:textId="77777777" w:rsidR="00EC4B4E" w:rsidRPr="00880AFB" w:rsidRDefault="00EC4B4E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1"/>
      </w:tblGrid>
      <w:tr w:rsidR="00EC4B4E" w:rsidRPr="00880AFB" w14:paraId="6A243D04" w14:textId="77777777" w:rsidTr="00880AFB">
        <w:tc>
          <w:tcPr>
            <w:tcW w:w="10137" w:type="dxa"/>
            <w:shd w:val="clear" w:color="auto" w:fill="auto"/>
          </w:tcPr>
          <w:p w14:paraId="5979BEA4" w14:textId="77777777" w:rsidR="00EC4B4E" w:rsidRPr="00880AFB" w:rsidRDefault="00EC4B4E" w:rsidP="00880A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Cunoștințe operare calculator</w:t>
            </w:r>
            <w:r w:rsidRPr="00880AFB">
              <w:rPr>
                <w:rStyle w:val="FootnoteReference"/>
                <w:rFonts w:ascii="Times New Roman" w:hAnsi="Times New Roman"/>
                <w:b/>
                <w:sz w:val="24"/>
                <w:szCs w:val="24"/>
              </w:rPr>
              <w:footnoteReference w:id="3"/>
            </w: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2E93760B" w14:textId="77777777" w:rsidR="00EC4B4E" w:rsidRPr="00880AFB" w:rsidRDefault="00EC4B4E" w:rsidP="00880AF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B45A510" w14:textId="77777777" w:rsidR="00EC4B4E" w:rsidRPr="00880AFB" w:rsidRDefault="00EC4B4E">
      <w:pPr>
        <w:jc w:val="both"/>
        <w:rPr>
          <w:rFonts w:ascii="Times New Roman" w:hAnsi="Times New Roman"/>
          <w:b/>
          <w:sz w:val="24"/>
          <w:szCs w:val="24"/>
        </w:rPr>
      </w:pPr>
    </w:p>
    <w:p w14:paraId="09DA0BCA" w14:textId="77777777" w:rsidR="008A6346" w:rsidRPr="00880AFB" w:rsidRDefault="008A6346">
      <w:pPr>
        <w:jc w:val="both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Cariera profesională</w:t>
      </w:r>
      <w:r w:rsidRPr="00880AFB">
        <w:rPr>
          <w:rStyle w:val="FootnoteReference"/>
          <w:rFonts w:ascii="Times New Roman" w:hAnsi="Times New Roman"/>
          <w:b/>
          <w:sz w:val="24"/>
          <w:szCs w:val="24"/>
        </w:rPr>
        <w:footnoteReference w:id="4"/>
      </w:r>
      <w:r w:rsidRPr="00880AFB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1"/>
        <w:gridCol w:w="2499"/>
        <w:gridCol w:w="2454"/>
        <w:gridCol w:w="2497"/>
      </w:tblGrid>
      <w:tr w:rsidR="008A6346" w:rsidRPr="00880AFB" w14:paraId="0C0F0DA5" w14:textId="77777777" w:rsidTr="00880AFB">
        <w:tc>
          <w:tcPr>
            <w:tcW w:w="2534" w:type="dxa"/>
            <w:shd w:val="clear" w:color="auto" w:fill="auto"/>
          </w:tcPr>
          <w:p w14:paraId="0D0307F9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Perioada</w:t>
            </w:r>
          </w:p>
        </w:tc>
        <w:tc>
          <w:tcPr>
            <w:tcW w:w="2534" w:type="dxa"/>
            <w:shd w:val="clear" w:color="auto" w:fill="auto"/>
          </w:tcPr>
          <w:p w14:paraId="485588CA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Instituția/Firma</w:t>
            </w:r>
          </w:p>
        </w:tc>
        <w:tc>
          <w:tcPr>
            <w:tcW w:w="2534" w:type="dxa"/>
            <w:shd w:val="clear" w:color="auto" w:fill="auto"/>
          </w:tcPr>
          <w:p w14:paraId="146D831B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Funcția</w:t>
            </w:r>
          </w:p>
        </w:tc>
        <w:tc>
          <w:tcPr>
            <w:tcW w:w="2535" w:type="dxa"/>
            <w:shd w:val="clear" w:color="auto" w:fill="auto"/>
          </w:tcPr>
          <w:p w14:paraId="484B4E7E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Principalele responsabilități</w:t>
            </w:r>
          </w:p>
        </w:tc>
      </w:tr>
      <w:tr w:rsidR="008A6346" w:rsidRPr="00880AFB" w14:paraId="70C8B54F" w14:textId="77777777" w:rsidTr="00880AFB">
        <w:tc>
          <w:tcPr>
            <w:tcW w:w="2534" w:type="dxa"/>
            <w:shd w:val="clear" w:color="auto" w:fill="auto"/>
          </w:tcPr>
          <w:p w14:paraId="388B2C90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4E395DF0" w14:textId="77777777" w:rsidR="008A6346" w:rsidRPr="00880AFB" w:rsidRDefault="008A6346" w:rsidP="008A63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09D5A0EC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638B4451" w14:textId="77777777" w:rsidR="008A6346" w:rsidRPr="00880AFB" w:rsidRDefault="008A6346" w:rsidP="008A63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6346" w:rsidRPr="00880AFB" w14:paraId="2F201DE8" w14:textId="77777777" w:rsidTr="00880AFB">
        <w:tc>
          <w:tcPr>
            <w:tcW w:w="2534" w:type="dxa"/>
            <w:shd w:val="clear" w:color="auto" w:fill="auto"/>
          </w:tcPr>
          <w:p w14:paraId="5EE08864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66DD455C" w14:textId="77777777" w:rsidR="008A6346" w:rsidRPr="00880AFB" w:rsidRDefault="008A6346" w:rsidP="008A63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51BABCE0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03ECD125" w14:textId="77777777" w:rsidR="008A6346" w:rsidRPr="00880AFB" w:rsidRDefault="008A6346" w:rsidP="008A63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6346" w:rsidRPr="00880AFB" w14:paraId="1CF925D8" w14:textId="77777777" w:rsidTr="00880AFB">
        <w:tc>
          <w:tcPr>
            <w:tcW w:w="2534" w:type="dxa"/>
            <w:shd w:val="clear" w:color="auto" w:fill="auto"/>
          </w:tcPr>
          <w:p w14:paraId="7E282039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64692DD4" w14:textId="77777777" w:rsidR="008A6346" w:rsidRPr="00880AFB" w:rsidRDefault="008A6346" w:rsidP="008A63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3210196C" w14:textId="77777777" w:rsidR="008A6346" w:rsidRPr="00880AFB" w:rsidRDefault="008A6346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2EAC244B" w14:textId="77777777" w:rsidR="008A6346" w:rsidRPr="00880AFB" w:rsidRDefault="008A6346" w:rsidP="008A63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2D85B8" w14:textId="77777777" w:rsidR="008A6346" w:rsidRPr="00880AFB" w:rsidRDefault="008A6346">
      <w:pPr>
        <w:jc w:val="both"/>
        <w:rPr>
          <w:rFonts w:ascii="Times New Roman" w:hAnsi="Times New Roman"/>
          <w:b/>
          <w:sz w:val="24"/>
          <w:szCs w:val="24"/>
        </w:rPr>
      </w:pPr>
    </w:p>
    <w:p w14:paraId="766FAACC" w14:textId="77777777" w:rsidR="008A6346" w:rsidRPr="00880AFB" w:rsidRDefault="008A6346">
      <w:pPr>
        <w:jc w:val="both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Detalii despre ultimul loc de muncă</w:t>
      </w:r>
      <w:r w:rsidRPr="00880AFB">
        <w:rPr>
          <w:rStyle w:val="FootnoteReference"/>
          <w:rFonts w:ascii="Times New Roman" w:hAnsi="Times New Roman"/>
          <w:b/>
          <w:sz w:val="24"/>
          <w:szCs w:val="24"/>
        </w:rPr>
        <w:footnoteReference w:id="5"/>
      </w:r>
      <w:r w:rsidRPr="00880AFB">
        <w:rPr>
          <w:rFonts w:ascii="Times New Roman" w:hAnsi="Times New Roman"/>
          <w:b/>
          <w:sz w:val="24"/>
          <w:szCs w:val="24"/>
        </w:rPr>
        <w:t>:</w:t>
      </w:r>
    </w:p>
    <w:p w14:paraId="34F854D6" w14:textId="77777777" w:rsidR="00932971" w:rsidRPr="00880AFB" w:rsidRDefault="00932971" w:rsidP="00932971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880AFB">
        <w:rPr>
          <w:rFonts w:ascii="Times New Roman" w:hAnsi="Times New Roman"/>
          <w:sz w:val="24"/>
          <w:szCs w:val="24"/>
        </w:rPr>
        <w:t>...</w:t>
      </w:r>
    </w:p>
    <w:p w14:paraId="35DB71FB" w14:textId="77777777" w:rsidR="00932971" w:rsidRPr="00880AFB" w:rsidRDefault="00932971" w:rsidP="00932971">
      <w:pPr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880AFB">
        <w:rPr>
          <w:rFonts w:ascii="Times New Roman" w:hAnsi="Times New Roman"/>
          <w:sz w:val="24"/>
          <w:szCs w:val="24"/>
        </w:rPr>
        <w:t>...</w:t>
      </w:r>
    </w:p>
    <w:p w14:paraId="3EB074AA" w14:textId="77777777" w:rsidR="00932971" w:rsidRPr="00880AFB" w:rsidRDefault="00932971" w:rsidP="00932971">
      <w:pPr>
        <w:jc w:val="both"/>
        <w:rPr>
          <w:rFonts w:ascii="Times New Roman" w:hAnsi="Times New Roman"/>
          <w:sz w:val="24"/>
          <w:szCs w:val="24"/>
        </w:rPr>
      </w:pPr>
    </w:p>
    <w:p w14:paraId="1278665E" w14:textId="77777777" w:rsidR="00932971" w:rsidRPr="00880AFB" w:rsidRDefault="00932971" w:rsidP="00932971">
      <w:pPr>
        <w:jc w:val="both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Persoane de contact pentru recomandări</w:t>
      </w:r>
      <w:r w:rsidR="009D0C7C" w:rsidRPr="00880AFB">
        <w:rPr>
          <w:rStyle w:val="FootnoteReference"/>
          <w:rFonts w:ascii="Times New Roman" w:hAnsi="Times New Roman"/>
          <w:b/>
          <w:sz w:val="24"/>
          <w:szCs w:val="24"/>
        </w:rPr>
        <w:footnoteReference w:id="6"/>
      </w:r>
      <w:r w:rsidRPr="00880AFB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81"/>
        <w:gridCol w:w="2475"/>
        <w:gridCol w:w="2474"/>
      </w:tblGrid>
      <w:tr w:rsidR="009D0C7C" w:rsidRPr="00880AFB" w14:paraId="05DAACEA" w14:textId="77777777" w:rsidTr="00880AFB">
        <w:tc>
          <w:tcPr>
            <w:tcW w:w="2534" w:type="dxa"/>
            <w:shd w:val="clear" w:color="auto" w:fill="auto"/>
          </w:tcPr>
          <w:p w14:paraId="2FFBD800" w14:textId="77777777" w:rsidR="009D0C7C" w:rsidRPr="00880AFB" w:rsidRDefault="009D0C7C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Nume și prenume</w:t>
            </w:r>
          </w:p>
        </w:tc>
        <w:tc>
          <w:tcPr>
            <w:tcW w:w="2534" w:type="dxa"/>
            <w:shd w:val="clear" w:color="auto" w:fill="auto"/>
          </w:tcPr>
          <w:p w14:paraId="6B9A4626" w14:textId="77777777" w:rsidR="009D0C7C" w:rsidRPr="00880AFB" w:rsidRDefault="009D0C7C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Instituția</w:t>
            </w:r>
          </w:p>
        </w:tc>
        <w:tc>
          <w:tcPr>
            <w:tcW w:w="2534" w:type="dxa"/>
            <w:shd w:val="clear" w:color="auto" w:fill="auto"/>
          </w:tcPr>
          <w:p w14:paraId="18820AF4" w14:textId="77777777" w:rsidR="009D0C7C" w:rsidRPr="00880AFB" w:rsidRDefault="009D0C7C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Funcția</w:t>
            </w:r>
          </w:p>
        </w:tc>
        <w:tc>
          <w:tcPr>
            <w:tcW w:w="2535" w:type="dxa"/>
            <w:shd w:val="clear" w:color="auto" w:fill="auto"/>
          </w:tcPr>
          <w:p w14:paraId="4FEB02E3" w14:textId="77777777" w:rsidR="009D0C7C" w:rsidRPr="00880AFB" w:rsidRDefault="009D0C7C" w:rsidP="00880A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0AFB">
              <w:rPr>
                <w:rFonts w:ascii="Times New Roman" w:hAnsi="Times New Roman"/>
                <w:b/>
                <w:sz w:val="24"/>
                <w:szCs w:val="24"/>
              </w:rPr>
              <w:t>Număr de telefon</w:t>
            </w:r>
          </w:p>
        </w:tc>
      </w:tr>
      <w:tr w:rsidR="009D0C7C" w:rsidRPr="00880AFB" w14:paraId="6974FC6E" w14:textId="77777777" w:rsidTr="00880AFB">
        <w:tc>
          <w:tcPr>
            <w:tcW w:w="2534" w:type="dxa"/>
            <w:shd w:val="clear" w:color="auto" w:fill="auto"/>
          </w:tcPr>
          <w:p w14:paraId="31283672" w14:textId="77777777" w:rsidR="009D0C7C" w:rsidRPr="00880AFB" w:rsidRDefault="009D0C7C" w:rsidP="009D0C7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6EBD780C" w14:textId="77777777" w:rsidR="009D0C7C" w:rsidRPr="00880AFB" w:rsidRDefault="009D0C7C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dxa"/>
            <w:shd w:val="clear" w:color="auto" w:fill="auto"/>
          </w:tcPr>
          <w:p w14:paraId="75B34CE2" w14:textId="77777777" w:rsidR="009D0C7C" w:rsidRPr="00880AFB" w:rsidRDefault="009D0C7C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5" w:type="dxa"/>
            <w:shd w:val="clear" w:color="auto" w:fill="auto"/>
          </w:tcPr>
          <w:p w14:paraId="7A9962EC" w14:textId="77777777" w:rsidR="009D0C7C" w:rsidRPr="00880AFB" w:rsidRDefault="009D0C7C" w:rsidP="00880A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804FC2D" w14:textId="77777777" w:rsidR="00932971" w:rsidRPr="00880AFB" w:rsidRDefault="00932971" w:rsidP="00932971">
      <w:pPr>
        <w:jc w:val="both"/>
        <w:rPr>
          <w:rFonts w:ascii="Times New Roman" w:hAnsi="Times New Roman"/>
          <w:b/>
          <w:sz w:val="24"/>
          <w:szCs w:val="24"/>
        </w:rPr>
      </w:pPr>
    </w:p>
    <w:p w14:paraId="024B19A0" w14:textId="77777777" w:rsidR="009D0C7C" w:rsidRPr="00880AFB" w:rsidRDefault="009D0C7C" w:rsidP="00356262">
      <w:pPr>
        <w:jc w:val="center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DECLARAȚIE PE PROPRIE RĂSPUNDERE</w:t>
      </w:r>
      <w:r w:rsidRPr="00880AFB">
        <w:rPr>
          <w:rStyle w:val="FootnoteReference"/>
          <w:rFonts w:ascii="Times New Roman" w:hAnsi="Times New Roman"/>
          <w:b/>
          <w:sz w:val="24"/>
          <w:szCs w:val="24"/>
        </w:rPr>
        <w:footnoteReference w:id="7"/>
      </w:r>
    </w:p>
    <w:p w14:paraId="1622C959" w14:textId="77777777" w:rsidR="009D0C7C" w:rsidRPr="00880AFB" w:rsidRDefault="009D0C7C" w:rsidP="00FA1A1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80AFB">
        <w:rPr>
          <w:rFonts w:ascii="Times New Roman" w:hAnsi="Times New Roman"/>
          <w:sz w:val="24"/>
          <w:szCs w:val="24"/>
        </w:rPr>
        <w:tab/>
        <w:t>Subsemnatul(a) ..., legitimat</w:t>
      </w:r>
      <w:r w:rsidR="00940016" w:rsidRPr="00880AFB">
        <w:rPr>
          <w:rFonts w:ascii="Times New Roman" w:hAnsi="Times New Roman"/>
          <w:sz w:val="24"/>
          <w:szCs w:val="24"/>
        </w:rPr>
        <w:t>(ă)</w:t>
      </w:r>
      <w:r w:rsidRPr="00880AFB">
        <w:rPr>
          <w:rFonts w:ascii="Times New Roman" w:hAnsi="Times New Roman"/>
          <w:sz w:val="24"/>
          <w:szCs w:val="24"/>
        </w:rPr>
        <w:t xml:space="preserve"> cu CI/BI seria ..., nr. ..., </w:t>
      </w:r>
      <w:r w:rsidR="00940016" w:rsidRPr="00880AFB">
        <w:rPr>
          <w:rFonts w:ascii="Times New Roman" w:hAnsi="Times New Roman"/>
          <w:sz w:val="24"/>
          <w:szCs w:val="24"/>
        </w:rPr>
        <w:t>eliberat de ... la data de ...,</w:t>
      </w:r>
    </w:p>
    <w:p w14:paraId="4F9313FB" w14:textId="77777777" w:rsidR="00940016" w:rsidRPr="00880AFB" w:rsidRDefault="00940016" w:rsidP="00FA1A1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80AFB">
        <w:rPr>
          <w:rFonts w:ascii="Times New Roman" w:hAnsi="Times New Roman"/>
          <w:sz w:val="24"/>
          <w:szCs w:val="24"/>
        </w:rPr>
        <w:t xml:space="preserve">Cunoscând prevederile </w:t>
      </w:r>
      <w:r w:rsidRPr="00880AFB">
        <w:rPr>
          <w:rFonts w:ascii="Times New Roman" w:hAnsi="Times New Roman"/>
          <w:sz w:val="24"/>
          <w:szCs w:val="24"/>
          <w:u w:val="single"/>
        </w:rPr>
        <w:t>art. 465 alin. (1) lit. i) din OUG nr. 57/2019 privind Codul administrativ</w:t>
      </w:r>
      <w:r w:rsidRPr="00880AFB">
        <w:rPr>
          <w:rFonts w:ascii="Times New Roman" w:hAnsi="Times New Roman"/>
          <w:sz w:val="24"/>
          <w:szCs w:val="24"/>
        </w:rPr>
        <w:t>, declar pe propria răspundere că:</w:t>
      </w:r>
      <w:r w:rsidR="00356262" w:rsidRPr="00880AFB">
        <w:rPr>
          <w:rFonts w:ascii="Times New Roman" w:hAnsi="Times New Roman"/>
          <w:sz w:val="24"/>
          <w:szCs w:val="24"/>
        </w:rPr>
        <w:t xml:space="preserve"> mi-a fost </w:t>
      </w:r>
      <w:r w:rsidR="00C967FE" w:rsidRPr="00880AFB">
        <w:rPr>
          <w:rFonts w:ascii="Times New Roman" w:hAnsi="Times New Roman"/>
          <w:sz w:val="24"/>
          <w:szCs w:val="24"/>
        </w:rPr>
        <w:sym w:font="Symbol" w:char="F07F"/>
      </w:r>
      <w:r w:rsidR="00C967FE" w:rsidRPr="00880AFB">
        <w:rPr>
          <w:rFonts w:ascii="Times New Roman" w:hAnsi="Times New Roman"/>
          <w:sz w:val="24"/>
          <w:szCs w:val="24"/>
        </w:rPr>
        <w:t xml:space="preserve"> / nu mi-a fost </w:t>
      </w:r>
      <w:r w:rsidR="00C967FE" w:rsidRPr="00880AFB">
        <w:rPr>
          <w:rFonts w:ascii="Times New Roman" w:hAnsi="Times New Roman"/>
          <w:sz w:val="24"/>
          <w:szCs w:val="24"/>
        </w:rPr>
        <w:sym w:font="Symbol" w:char="F07F"/>
      </w:r>
      <w:r w:rsidR="00C967FE" w:rsidRPr="00880AFB">
        <w:rPr>
          <w:rFonts w:ascii="Times New Roman" w:hAnsi="Times New Roman"/>
          <w:sz w:val="24"/>
          <w:szCs w:val="24"/>
        </w:rPr>
        <w:t xml:space="preserve"> interzis dreptul de a ocupa o funcție publică sau de a exercita profesia ori activitatea, prin hotărâre judecătorească definitivă, în condițiile legii.</w:t>
      </w:r>
    </w:p>
    <w:p w14:paraId="58725AF3" w14:textId="77777777" w:rsidR="00C967FE" w:rsidRPr="00880AFB" w:rsidRDefault="00C967FE" w:rsidP="00FA1A1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80AFB">
        <w:rPr>
          <w:rFonts w:ascii="Times New Roman" w:hAnsi="Times New Roman"/>
          <w:sz w:val="24"/>
          <w:szCs w:val="24"/>
        </w:rPr>
        <w:t xml:space="preserve">Cunoscând prevederile </w:t>
      </w:r>
      <w:r w:rsidRPr="00880AFB">
        <w:rPr>
          <w:rFonts w:ascii="Times New Roman" w:hAnsi="Times New Roman"/>
          <w:sz w:val="24"/>
          <w:szCs w:val="24"/>
          <w:u w:val="single"/>
        </w:rPr>
        <w:t>art. 465 alin. (1) lit. j) din OUG nr. 57/2019 privind Codul administrativ</w:t>
      </w:r>
      <w:r w:rsidRPr="00880AFB">
        <w:rPr>
          <w:rFonts w:ascii="Times New Roman" w:hAnsi="Times New Roman"/>
          <w:sz w:val="24"/>
          <w:szCs w:val="24"/>
        </w:rPr>
        <w:t>, declar pe propria răspundere că</w:t>
      </w:r>
      <w:r w:rsidR="00FA1A1F" w:rsidRPr="00880AFB">
        <w:rPr>
          <w:rFonts w:ascii="Times New Roman" w:hAnsi="Times New Roman"/>
          <w:sz w:val="24"/>
          <w:szCs w:val="24"/>
        </w:rPr>
        <w:t>, în ultimii 3 ani</w:t>
      </w:r>
      <w:r w:rsidRPr="00880AFB">
        <w:rPr>
          <w:rFonts w:ascii="Times New Roman" w:hAnsi="Times New Roman"/>
          <w:sz w:val="24"/>
          <w:szCs w:val="24"/>
        </w:rPr>
        <w:t>:</w:t>
      </w:r>
      <w:r w:rsidR="00FA1A1F" w:rsidRPr="00880AFB">
        <w:rPr>
          <w:rFonts w:ascii="Times New Roman" w:hAnsi="Times New Roman"/>
          <w:sz w:val="24"/>
          <w:szCs w:val="24"/>
        </w:rPr>
        <w:t xml:space="preserve"> am fost </w:t>
      </w:r>
      <w:r w:rsidR="00FA1A1F" w:rsidRPr="00880AFB">
        <w:rPr>
          <w:rFonts w:ascii="Times New Roman" w:hAnsi="Times New Roman"/>
          <w:sz w:val="24"/>
          <w:szCs w:val="24"/>
        </w:rPr>
        <w:sym w:font="Symbol" w:char="F07F"/>
      </w:r>
      <w:r w:rsidR="00FA1A1F" w:rsidRPr="00880AFB">
        <w:rPr>
          <w:rFonts w:ascii="Times New Roman" w:hAnsi="Times New Roman"/>
          <w:sz w:val="24"/>
          <w:szCs w:val="24"/>
        </w:rPr>
        <w:t xml:space="preserve"> / nu am fost </w:t>
      </w:r>
      <w:r w:rsidR="00FA1A1F" w:rsidRPr="00880AFB">
        <w:rPr>
          <w:rFonts w:ascii="Times New Roman" w:hAnsi="Times New Roman"/>
          <w:sz w:val="24"/>
          <w:szCs w:val="24"/>
        </w:rPr>
        <w:sym w:font="Symbol" w:char="F07F"/>
      </w:r>
      <w:r w:rsidR="00FA1A1F" w:rsidRPr="00880AFB">
        <w:rPr>
          <w:rFonts w:ascii="Times New Roman" w:hAnsi="Times New Roman"/>
          <w:sz w:val="24"/>
          <w:szCs w:val="24"/>
        </w:rPr>
        <w:t xml:space="preserve"> destituit(ă) dintr-o funcție publică și/sau mi-a încetat </w:t>
      </w:r>
      <w:r w:rsidR="00FA1A1F" w:rsidRPr="00880AFB">
        <w:rPr>
          <w:rFonts w:ascii="Times New Roman" w:hAnsi="Times New Roman"/>
          <w:sz w:val="24"/>
          <w:szCs w:val="24"/>
        </w:rPr>
        <w:sym w:font="Symbol" w:char="F07F"/>
      </w:r>
      <w:r w:rsidR="00FA1A1F" w:rsidRPr="00880AFB">
        <w:rPr>
          <w:rFonts w:ascii="Times New Roman" w:hAnsi="Times New Roman"/>
          <w:sz w:val="24"/>
          <w:szCs w:val="24"/>
        </w:rPr>
        <w:t xml:space="preserve"> / nu mi-a încetat </w:t>
      </w:r>
      <w:r w:rsidR="00FA1A1F" w:rsidRPr="00880AFB">
        <w:rPr>
          <w:rFonts w:ascii="Times New Roman" w:hAnsi="Times New Roman"/>
          <w:sz w:val="24"/>
          <w:szCs w:val="24"/>
        </w:rPr>
        <w:sym w:font="Symbol" w:char="F07F"/>
      </w:r>
      <w:r w:rsidR="00FA1A1F" w:rsidRPr="00880AFB">
        <w:rPr>
          <w:rFonts w:ascii="Times New Roman" w:hAnsi="Times New Roman"/>
          <w:sz w:val="24"/>
          <w:szCs w:val="24"/>
        </w:rPr>
        <w:t xml:space="preserve"> contractul individual de muncă</w:t>
      </w:r>
      <w:r w:rsidR="00BC65AC" w:rsidRPr="00880AFB">
        <w:rPr>
          <w:rFonts w:ascii="Times New Roman" w:hAnsi="Times New Roman"/>
          <w:sz w:val="24"/>
          <w:szCs w:val="24"/>
        </w:rPr>
        <w:t>.</w:t>
      </w:r>
    </w:p>
    <w:p w14:paraId="36180328" w14:textId="77777777" w:rsidR="00BC65AC" w:rsidRPr="00880AFB" w:rsidRDefault="00BC65AC" w:rsidP="00FA1A1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80AFB">
        <w:rPr>
          <w:rFonts w:ascii="Times New Roman" w:hAnsi="Times New Roman"/>
          <w:sz w:val="24"/>
          <w:szCs w:val="24"/>
        </w:rPr>
        <w:t xml:space="preserve">Cunoscând prevederile </w:t>
      </w:r>
      <w:r w:rsidRPr="00880AFB">
        <w:rPr>
          <w:rFonts w:ascii="Times New Roman" w:hAnsi="Times New Roman"/>
          <w:sz w:val="24"/>
          <w:szCs w:val="24"/>
          <w:u w:val="single"/>
        </w:rPr>
        <w:t>art. 465 alin. (1) lit. k) din OUG nr. 57/2019 privind Codul administrativ</w:t>
      </w:r>
      <w:r w:rsidRPr="00880AFB">
        <w:rPr>
          <w:rFonts w:ascii="Times New Roman" w:hAnsi="Times New Roman"/>
          <w:sz w:val="24"/>
          <w:szCs w:val="24"/>
        </w:rPr>
        <w:t xml:space="preserve">, declar pe propria răspundere că: am fost </w:t>
      </w:r>
      <w:r w:rsidRPr="00880AFB">
        <w:rPr>
          <w:rFonts w:ascii="Times New Roman" w:hAnsi="Times New Roman"/>
          <w:sz w:val="24"/>
          <w:szCs w:val="24"/>
        </w:rPr>
        <w:sym w:font="Symbol" w:char="F07F"/>
      </w:r>
      <w:r w:rsidRPr="00880AFB">
        <w:rPr>
          <w:rFonts w:ascii="Times New Roman" w:hAnsi="Times New Roman"/>
          <w:sz w:val="24"/>
          <w:szCs w:val="24"/>
        </w:rPr>
        <w:t xml:space="preserve"> / nu am fost </w:t>
      </w:r>
      <w:r w:rsidRPr="00880AFB">
        <w:rPr>
          <w:rFonts w:ascii="Times New Roman" w:hAnsi="Times New Roman"/>
          <w:sz w:val="24"/>
          <w:szCs w:val="24"/>
        </w:rPr>
        <w:sym w:font="Symbol" w:char="F07F"/>
      </w:r>
      <w:r w:rsidRPr="00880AFB">
        <w:rPr>
          <w:rFonts w:ascii="Times New Roman" w:hAnsi="Times New Roman"/>
          <w:sz w:val="24"/>
          <w:szCs w:val="24"/>
        </w:rPr>
        <w:t xml:space="preserve"> luc</w:t>
      </w:r>
      <w:r w:rsidR="00896FF0" w:rsidRPr="00880AFB">
        <w:rPr>
          <w:rFonts w:ascii="Times New Roman" w:hAnsi="Times New Roman"/>
          <w:sz w:val="24"/>
          <w:szCs w:val="24"/>
        </w:rPr>
        <w:t>r</w:t>
      </w:r>
      <w:r w:rsidRPr="00880AFB">
        <w:rPr>
          <w:rFonts w:ascii="Times New Roman" w:hAnsi="Times New Roman"/>
          <w:sz w:val="24"/>
          <w:szCs w:val="24"/>
        </w:rPr>
        <w:t>ător al securității sau colaborator al acesteia.</w:t>
      </w:r>
    </w:p>
    <w:p w14:paraId="523DD811" w14:textId="77777777" w:rsidR="00BC65AC" w:rsidRPr="00880AFB" w:rsidRDefault="00BC65AC" w:rsidP="00FA1A1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96E968" w14:textId="77777777" w:rsidR="00BC65AC" w:rsidRPr="00880AFB" w:rsidRDefault="00BC65AC" w:rsidP="00BC65A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80AFB">
        <w:rPr>
          <w:rFonts w:ascii="Times New Roman" w:hAnsi="Times New Roman"/>
          <w:b/>
          <w:sz w:val="24"/>
          <w:szCs w:val="24"/>
        </w:rPr>
        <w:t>Acord privind datele de caracter personal</w:t>
      </w:r>
      <w:r w:rsidRPr="00880AFB">
        <w:rPr>
          <w:rStyle w:val="FootnoteReference"/>
          <w:rFonts w:ascii="Times New Roman" w:hAnsi="Times New Roman"/>
          <w:b/>
          <w:sz w:val="24"/>
          <w:szCs w:val="24"/>
        </w:rPr>
        <w:footnoteReference w:id="8"/>
      </w:r>
      <w:r w:rsidRPr="00880AFB">
        <w:rPr>
          <w:rFonts w:ascii="Times New Roman" w:hAnsi="Times New Roman"/>
          <w:b/>
          <w:sz w:val="24"/>
          <w:szCs w:val="24"/>
        </w:rPr>
        <w:t>:</w:t>
      </w:r>
    </w:p>
    <w:p w14:paraId="1D84FD78" w14:textId="77777777" w:rsidR="006D2D68" w:rsidRPr="00880AFB" w:rsidRDefault="00BC65AC" w:rsidP="006D2D6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  <w:r w:rsidRPr="00880AFB">
        <w:rPr>
          <w:rFonts w:ascii="Times New Roman" w:hAnsi="Times New Roman"/>
          <w:sz w:val="24"/>
          <w:szCs w:val="24"/>
        </w:rPr>
        <w:sym w:font="Symbol" w:char="F07F"/>
      </w:r>
      <w:r w:rsidR="006D2D68" w:rsidRPr="00880AFB">
        <w:rPr>
          <w:rFonts w:ascii="Times New Roman" w:hAnsi="Times New Roman"/>
          <w:sz w:val="24"/>
          <w:szCs w:val="24"/>
        </w:rPr>
        <w:t xml:space="preserve"> Sunt de acord cu </w:t>
      </w:r>
      <w:r w:rsidR="006D2D68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transmiterea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informațiilor</w:t>
      </w:r>
      <w:r w:rsidR="006D2D68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="006D2D68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documentelor, inclusiv date cu caracter personal necesare îndeplinirii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atribuțiilor</w:t>
      </w:r>
      <w:r w:rsidR="006D2D68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membrilor comisiei de concurs, membrilor comisiei de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soluționare</w:t>
      </w:r>
      <w:r w:rsidR="006D2D68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contestațiilor</w:t>
      </w:r>
      <w:r w:rsidR="006D2D68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="006D2D68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ale secretarului, în format electronic.  </w:t>
      </w:r>
    </w:p>
    <w:p w14:paraId="11FCB166" w14:textId="77777777" w:rsidR="006D2D68" w:rsidRPr="006D2D68" w:rsidRDefault="006D2D68" w:rsidP="006D2D6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  <w:r w:rsidRPr="00880AFB">
        <w:rPr>
          <w:rFonts w:ascii="Times New Roman" w:hAnsi="Times New Roman"/>
          <w:sz w:val="24"/>
          <w:szCs w:val="24"/>
        </w:rPr>
        <w:sym w:font="Symbol" w:char="F07F"/>
      </w:r>
      <w:r w:rsidRPr="00880AFB">
        <w:rPr>
          <w:rFonts w:ascii="Times New Roman" w:hAnsi="Times New Roman"/>
          <w:sz w:val="24"/>
          <w:szCs w:val="24"/>
        </w:rPr>
        <w:t xml:space="preserve"> 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Consimt ca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instituția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să solicite organelor abilitate extrasul de pe cazierul judiciar cu scopul angajării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, în acest sens, am completat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am depus la dosar cererea pusă la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dispoziție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de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instituția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organizatoare a concursului, cunoscând că pot reveni oricând asupra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consimțământului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acordat prin prezenta.  </w:t>
      </w:r>
    </w:p>
    <w:p w14:paraId="262E5080" w14:textId="77777777" w:rsidR="006D2D68" w:rsidRPr="006D2D68" w:rsidRDefault="006D2D68" w:rsidP="006D2D6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  <w:r w:rsidRPr="00880AFB">
        <w:rPr>
          <w:rFonts w:ascii="Times New Roman" w:hAnsi="Times New Roman"/>
          <w:sz w:val="24"/>
          <w:szCs w:val="24"/>
        </w:rPr>
        <w:sym w:font="Symbol" w:char="F07F"/>
      </w:r>
      <w:r w:rsidRPr="00880AFB">
        <w:rPr>
          <w:rFonts w:ascii="Times New Roman" w:hAnsi="Times New Roman"/>
          <w:sz w:val="24"/>
          <w:szCs w:val="24"/>
        </w:rPr>
        <w:t xml:space="preserve"> 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Consimt ca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instituția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să solicite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Agenției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Naționale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Funcționarilor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Publici extrasul de pe cazierul administrativ cu scopul constituirii dosarului de concurs/examen în vederea promovării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, în acest sens, am completat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am depus la dosar cererea pusă la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dispoziție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de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instituția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organizatoare a concursului, cunoscând că pot reveni oricând asupra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consimțământului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acordat prin prezenta.  </w:t>
      </w:r>
    </w:p>
    <w:p w14:paraId="59D30C0D" w14:textId="77777777" w:rsidR="006D2D68" w:rsidRPr="006D2D68" w:rsidRDefault="006D2D68" w:rsidP="006D2D6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  <w:r w:rsidRPr="00880AFB">
        <w:rPr>
          <w:rFonts w:ascii="Times New Roman" w:hAnsi="Times New Roman"/>
          <w:sz w:val="24"/>
          <w:szCs w:val="24"/>
        </w:rPr>
        <w:sym w:font="Symbol" w:char="F07F"/>
      </w:r>
      <w:r w:rsidRPr="00880AFB">
        <w:rPr>
          <w:rFonts w:ascii="Times New Roman" w:hAnsi="Times New Roman"/>
          <w:sz w:val="24"/>
          <w:szCs w:val="24"/>
        </w:rPr>
        <w:t xml:space="preserve"> 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Sunt de acord cu prelucrarea ulterioară a datelor cu caracter personal în scopuri statistice </w:t>
      </w:r>
      <w:proofErr w:type="spellStart"/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şi</w:t>
      </w:r>
      <w:proofErr w:type="spellEnd"/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de cercetare.  </w:t>
      </w:r>
    </w:p>
    <w:p w14:paraId="1082287D" w14:textId="77777777" w:rsidR="006D2D68" w:rsidRPr="006D2D68" w:rsidRDefault="006D2D68" w:rsidP="006D2D6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  <w:r w:rsidRPr="00880AFB">
        <w:rPr>
          <w:rFonts w:ascii="Times New Roman" w:hAnsi="Times New Roman"/>
          <w:sz w:val="24"/>
          <w:szCs w:val="24"/>
        </w:rPr>
        <w:sym w:font="Symbol" w:char="F07F"/>
      </w:r>
      <w:r w:rsidRPr="00880AFB">
        <w:rPr>
          <w:rFonts w:ascii="Times New Roman" w:hAnsi="Times New Roman"/>
          <w:sz w:val="24"/>
          <w:szCs w:val="24"/>
        </w:rPr>
        <w:t xml:space="preserve"> 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Doresc să primesc pe adresa de e-mail indicată materiale de informare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promovare cu privire la activitatea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instituției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și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la domeniul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funcției</w:t>
      </w:r>
      <w:r w:rsidRPr="006D2D68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 publice.  </w:t>
      </w:r>
    </w:p>
    <w:p w14:paraId="6C580E1C" w14:textId="77777777" w:rsidR="006D2D68" w:rsidRPr="00880AFB" w:rsidRDefault="006D2D68" w:rsidP="006D2D68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</w:p>
    <w:p w14:paraId="09224C0D" w14:textId="77777777" w:rsidR="00BC65AC" w:rsidRPr="00880AFB" w:rsidRDefault="006D2D68" w:rsidP="006D2D68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  <w:r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 xml:space="preserve">Declar pe propria răspundere, cunoscând prevederile art. 326 din Codul penal cu privire la falsul in </w:t>
      </w:r>
      <w:r w:rsidR="00896FF0"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declarații</w:t>
      </w:r>
      <w:r w:rsidRPr="00880AFB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, că datele furnizate în acest formular sunt adevărate.</w:t>
      </w:r>
    </w:p>
    <w:p w14:paraId="03CC3637" w14:textId="77777777" w:rsidR="006D2D68" w:rsidRPr="00880AFB" w:rsidRDefault="006D2D68" w:rsidP="006D2D68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o-RO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4948"/>
        <w:gridCol w:w="4973"/>
      </w:tblGrid>
      <w:tr w:rsidR="000B09BE" w:rsidRPr="00880AFB" w14:paraId="61393E27" w14:textId="77777777" w:rsidTr="00880AFB">
        <w:trPr>
          <w:jc w:val="center"/>
        </w:trPr>
        <w:tc>
          <w:tcPr>
            <w:tcW w:w="5068" w:type="dxa"/>
            <w:shd w:val="clear" w:color="auto" w:fill="auto"/>
          </w:tcPr>
          <w:p w14:paraId="4C4884E4" w14:textId="77777777" w:rsidR="000B09BE" w:rsidRPr="00880AFB" w:rsidRDefault="000B09BE" w:rsidP="00880AFB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DATA,</w:t>
            </w:r>
          </w:p>
        </w:tc>
        <w:tc>
          <w:tcPr>
            <w:tcW w:w="5069" w:type="dxa"/>
            <w:shd w:val="clear" w:color="auto" w:fill="auto"/>
          </w:tcPr>
          <w:p w14:paraId="151EFF6A" w14:textId="77777777" w:rsidR="000B09BE" w:rsidRPr="00880AFB" w:rsidRDefault="000B09BE" w:rsidP="00880AFB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0AFB">
              <w:rPr>
                <w:rFonts w:ascii="Times New Roman" w:hAnsi="Times New Roman"/>
                <w:sz w:val="24"/>
                <w:szCs w:val="24"/>
              </w:rPr>
              <w:t>SEMNĂTURA,</w:t>
            </w:r>
          </w:p>
        </w:tc>
      </w:tr>
      <w:tr w:rsidR="000B09BE" w:rsidRPr="00880AFB" w14:paraId="1C15D6AA" w14:textId="77777777" w:rsidTr="00880AFB">
        <w:trPr>
          <w:jc w:val="center"/>
        </w:trPr>
        <w:tc>
          <w:tcPr>
            <w:tcW w:w="5068" w:type="dxa"/>
            <w:shd w:val="clear" w:color="auto" w:fill="auto"/>
          </w:tcPr>
          <w:p w14:paraId="6C12444B" w14:textId="77777777" w:rsidR="000B09BE" w:rsidRPr="00880AFB" w:rsidRDefault="000B09BE" w:rsidP="00880AFB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14:paraId="13D2E131" w14:textId="77777777" w:rsidR="000B09BE" w:rsidRPr="00880AFB" w:rsidRDefault="000B09BE" w:rsidP="00880AFB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D904A3" w14:textId="77777777" w:rsidR="00940016" w:rsidRPr="00880AFB" w:rsidRDefault="00940016" w:rsidP="009D0C7C">
      <w:pPr>
        <w:jc w:val="both"/>
        <w:rPr>
          <w:rFonts w:ascii="Times New Roman" w:hAnsi="Times New Roman"/>
          <w:sz w:val="24"/>
          <w:szCs w:val="24"/>
        </w:rPr>
      </w:pPr>
    </w:p>
    <w:sectPr w:rsidR="00940016" w:rsidRPr="00880AFB" w:rsidSect="00880AFB">
      <w:footerReference w:type="default" r:id="rId8"/>
      <w:pgSz w:w="11906" w:h="16838"/>
      <w:pgMar w:top="851" w:right="851" w:bottom="851" w:left="1134" w:header="709" w:footer="17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93578" w14:textId="77777777" w:rsidR="004C7DA7" w:rsidRDefault="004C7DA7" w:rsidP="00964255">
      <w:pPr>
        <w:spacing w:after="0" w:line="240" w:lineRule="auto"/>
      </w:pPr>
      <w:r>
        <w:separator/>
      </w:r>
    </w:p>
  </w:endnote>
  <w:endnote w:type="continuationSeparator" w:id="0">
    <w:p w14:paraId="57D1A29F" w14:textId="77777777" w:rsidR="004C7DA7" w:rsidRDefault="004C7DA7" w:rsidP="00964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A5746" w14:textId="77777777" w:rsidR="00880AFB" w:rsidRDefault="00880AFB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 xml:space="preserve">- 2 </w:t>
    </w:r>
    <w:r>
      <w:rPr>
        <w:noProof/>
      </w:rPr>
      <w:t>-</w:t>
    </w:r>
    <w:r>
      <w:fldChar w:fldCharType="end"/>
    </w:r>
  </w:p>
  <w:p w14:paraId="3342C95C" w14:textId="77777777" w:rsidR="00880AFB" w:rsidRDefault="00880A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2C3EB" w14:textId="77777777" w:rsidR="004C7DA7" w:rsidRDefault="004C7DA7" w:rsidP="00964255">
      <w:pPr>
        <w:spacing w:after="0" w:line="240" w:lineRule="auto"/>
      </w:pPr>
      <w:r>
        <w:separator/>
      </w:r>
    </w:p>
  </w:footnote>
  <w:footnote w:type="continuationSeparator" w:id="0">
    <w:p w14:paraId="508EB0C5" w14:textId="77777777" w:rsidR="004C7DA7" w:rsidRDefault="004C7DA7" w:rsidP="00964255">
      <w:pPr>
        <w:spacing w:after="0" w:line="240" w:lineRule="auto"/>
      </w:pPr>
      <w:r>
        <w:continuationSeparator/>
      </w:r>
    </w:p>
  </w:footnote>
  <w:footnote w:id="1">
    <w:p w14:paraId="07970C64" w14:textId="77777777" w:rsidR="00964255" w:rsidRPr="00356262" w:rsidRDefault="00964255" w:rsidP="00356262">
      <w:pPr>
        <w:pStyle w:val="FootnoteText"/>
        <w:spacing w:after="0" w:line="240" w:lineRule="auto"/>
        <w:rPr>
          <w:rFonts w:ascii="Times New Roman" w:hAnsi="Times New Roman"/>
          <w:sz w:val="16"/>
          <w:szCs w:val="16"/>
        </w:rPr>
      </w:pPr>
      <w:r w:rsidRPr="00356262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356262">
        <w:rPr>
          <w:rFonts w:ascii="Times New Roman" w:hAnsi="Times New Roman"/>
          <w:sz w:val="16"/>
          <w:szCs w:val="16"/>
        </w:rPr>
        <w:t xml:space="preserve"> Se utilizează pentru comunicarea cu privire la concurs.</w:t>
      </w:r>
    </w:p>
  </w:footnote>
  <w:footnote w:id="2">
    <w:p w14:paraId="48C302BD" w14:textId="77777777" w:rsidR="004B5418" w:rsidRPr="00356262" w:rsidRDefault="004B5418" w:rsidP="00356262">
      <w:pPr>
        <w:pStyle w:val="FootnoteText"/>
        <w:spacing w:after="0" w:line="240" w:lineRule="auto"/>
        <w:rPr>
          <w:rFonts w:ascii="Times New Roman" w:hAnsi="Times New Roman"/>
          <w:sz w:val="16"/>
          <w:szCs w:val="16"/>
        </w:rPr>
      </w:pPr>
      <w:r w:rsidRPr="00356262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356262">
        <w:rPr>
          <w:rFonts w:ascii="Times New Roman" w:hAnsi="Times New Roman"/>
          <w:sz w:val="16"/>
          <w:szCs w:val="16"/>
        </w:rPr>
        <w:t xml:space="preserve"> </w:t>
      </w:r>
      <w:r w:rsidRPr="00356262">
        <w:rPr>
          <w:rFonts w:ascii="Times New Roman" w:hAnsi="Times New Roman"/>
          <w:sz w:val="16"/>
          <w:szCs w:val="16"/>
        </w:rPr>
        <w:t>Se vor trece calificativele "</w:t>
      </w:r>
      <w:r w:rsidR="00896FF0" w:rsidRPr="00356262">
        <w:rPr>
          <w:rFonts w:ascii="Times New Roman" w:hAnsi="Times New Roman"/>
          <w:sz w:val="16"/>
          <w:szCs w:val="16"/>
        </w:rPr>
        <w:t>cunoștințe</w:t>
      </w:r>
      <w:r w:rsidRPr="00356262">
        <w:rPr>
          <w:rFonts w:ascii="Times New Roman" w:hAnsi="Times New Roman"/>
          <w:sz w:val="16"/>
          <w:szCs w:val="16"/>
        </w:rPr>
        <w:t xml:space="preserve"> de bază", "bine" sau "foarte bine"; calificativele </w:t>
      </w:r>
      <w:r w:rsidR="00896FF0" w:rsidRPr="00356262">
        <w:rPr>
          <w:rFonts w:ascii="Times New Roman" w:hAnsi="Times New Roman"/>
          <w:sz w:val="16"/>
          <w:szCs w:val="16"/>
        </w:rPr>
        <w:t>menționate</w:t>
      </w:r>
      <w:r w:rsidRPr="00356262">
        <w:rPr>
          <w:rFonts w:ascii="Times New Roman" w:hAnsi="Times New Roman"/>
          <w:sz w:val="16"/>
          <w:szCs w:val="16"/>
        </w:rPr>
        <w:t xml:space="preserve"> corespund, în grila de autoevaluare a Cadrului european comun de </w:t>
      </w:r>
      <w:r w:rsidR="00896FF0" w:rsidRPr="00356262">
        <w:rPr>
          <w:rFonts w:ascii="Times New Roman" w:hAnsi="Times New Roman"/>
          <w:sz w:val="16"/>
          <w:szCs w:val="16"/>
        </w:rPr>
        <w:t>referință</w:t>
      </w:r>
      <w:r w:rsidRPr="00356262">
        <w:rPr>
          <w:rFonts w:ascii="Times New Roman" w:hAnsi="Times New Roman"/>
          <w:sz w:val="16"/>
          <w:szCs w:val="16"/>
        </w:rPr>
        <w:t xml:space="preserve"> pentru limbi străine, nivelurilor "utilizator elementar", "utilizator independent" </w:t>
      </w:r>
      <w:r w:rsidR="00896FF0" w:rsidRPr="00356262">
        <w:rPr>
          <w:rFonts w:ascii="Times New Roman" w:hAnsi="Times New Roman"/>
          <w:sz w:val="16"/>
          <w:szCs w:val="16"/>
        </w:rPr>
        <w:t>și</w:t>
      </w:r>
      <w:r w:rsidRPr="00356262">
        <w:rPr>
          <w:rFonts w:ascii="Times New Roman" w:hAnsi="Times New Roman"/>
          <w:sz w:val="16"/>
          <w:szCs w:val="16"/>
        </w:rPr>
        <w:t>, respectiv, "utilizator experimentat".</w:t>
      </w:r>
    </w:p>
  </w:footnote>
  <w:footnote w:id="3">
    <w:p w14:paraId="7C4CDF27" w14:textId="77777777" w:rsidR="00EC4B4E" w:rsidRPr="00896FF0" w:rsidRDefault="00EC4B4E" w:rsidP="00356262">
      <w:pPr>
        <w:pStyle w:val="FootnoteText"/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  <w:lang w:eastAsia="ro-RO"/>
        </w:rPr>
      </w:pPr>
      <w:r w:rsidRPr="00896FF0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896FF0">
        <w:rPr>
          <w:rFonts w:ascii="Times New Roman" w:hAnsi="Times New Roman"/>
          <w:sz w:val="16"/>
          <w:szCs w:val="16"/>
        </w:rPr>
        <w:t xml:space="preserve"> 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Se va completa cu indicarea sistemelor de operare, editare sau orice alte categorii de programe IT pentru care există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competențe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de utilizare, precum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și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, dacă este cazul, cu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informații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despre diplomele, certificatele sau alte documente relevante care atestă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deținerea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respectivelor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competențe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.</w:t>
      </w:r>
    </w:p>
  </w:footnote>
  <w:footnote w:id="4">
    <w:p w14:paraId="2C19DAD9" w14:textId="77777777" w:rsidR="008A6346" w:rsidRPr="00896FF0" w:rsidRDefault="008A6346" w:rsidP="00356262">
      <w:pPr>
        <w:pStyle w:val="FootnoteText"/>
        <w:spacing w:after="0" w:line="240" w:lineRule="auto"/>
        <w:rPr>
          <w:rFonts w:ascii="Times New Roman" w:hAnsi="Times New Roman"/>
          <w:sz w:val="16"/>
          <w:szCs w:val="16"/>
        </w:rPr>
      </w:pPr>
      <w:r w:rsidRPr="00896FF0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896FF0">
        <w:rPr>
          <w:rFonts w:ascii="Times New Roman" w:hAnsi="Times New Roman"/>
          <w:sz w:val="16"/>
          <w:szCs w:val="16"/>
        </w:rPr>
        <w:t xml:space="preserve"> 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Se vor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menționa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în ordine invers cronologică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informațiile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despre activitatea profesională anterioară.</w:t>
      </w:r>
    </w:p>
  </w:footnote>
  <w:footnote w:id="5">
    <w:p w14:paraId="76ED7E16" w14:textId="77777777" w:rsidR="008A6346" w:rsidRPr="00896FF0" w:rsidRDefault="008A6346" w:rsidP="00356262">
      <w:pPr>
        <w:pStyle w:val="FootnoteText"/>
        <w:spacing w:after="0" w:line="240" w:lineRule="auto"/>
        <w:rPr>
          <w:rFonts w:ascii="Times New Roman" w:hAnsi="Times New Roman"/>
          <w:sz w:val="16"/>
          <w:szCs w:val="16"/>
        </w:rPr>
      </w:pPr>
      <w:r w:rsidRPr="00896FF0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896FF0">
        <w:rPr>
          <w:rFonts w:ascii="Times New Roman" w:hAnsi="Times New Roman"/>
          <w:sz w:val="16"/>
          <w:szCs w:val="16"/>
        </w:rPr>
        <w:t xml:space="preserve"> </w:t>
      </w:r>
      <w:r w:rsidR="00932971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Se vor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menționa</w:t>
      </w:r>
      <w:r w:rsidR="00932971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calificativele acordate la evaluarea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performanțelor</w:t>
      </w:r>
      <w:r w:rsidR="00932971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profesionale în ultimii 2 ani, dacă este cazul.</w:t>
      </w:r>
    </w:p>
  </w:footnote>
  <w:footnote w:id="6">
    <w:p w14:paraId="100B083B" w14:textId="77777777" w:rsidR="009D0C7C" w:rsidRPr="00896FF0" w:rsidRDefault="009D0C7C" w:rsidP="00356262">
      <w:pPr>
        <w:pStyle w:val="FootnoteText"/>
        <w:spacing w:after="0" w:line="240" w:lineRule="auto"/>
        <w:rPr>
          <w:rFonts w:ascii="Times New Roman" w:hAnsi="Times New Roman"/>
          <w:sz w:val="16"/>
          <w:szCs w:val="16"/>
        </w:rPr>
      </w:pPr>
      <w:r w:rsidRPr="00896FF0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896FF0">
        <w:rPr>
          <w:rFonts w:ascii="Times New Roman" w:hAnsi="Times New Roman"/>
          <w:sz w:val="16"/>
          <w:szCs w:val="16"/>
        </w:rPr>
        <w:t xml:space="preserve"> 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Vor fi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menționate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numele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și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prenumele, locul de muncă,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funcția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și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numărul de telefon.</w:t>
      </w:r>
    </w:p>
  </w:footnote>
  <w:footnote w:id="7">
    <w:p w14:paraId="12478B30" w14:textId="77777777" w:rsidR="009D0C7C" w:rsidRPr="00896FF0" w:rsidRDefault="009D0C7C" w:rsidP="00356262">
      <w:pPr>
        <w:pStyle w:val="FootnoteText"/>
        <w:spacing w:after="0" w:line="240" w:lineRule="auto"/>
        <w:rPr>
          <w:rFonts w:ascii="Times New Roman" w:hAnsi="Times New Roman"/>
          <w:sz w:val="16"/>
          <w:szCs w:val="16"/>
        </w:rPr>
      </w:pPr>
      <w:r w:rsidRPr="00896FF0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896FF0">
        <w:rPr>
          <w:rFonts w:ascii="Times New Roman" w:hAnsi="Times New Roman"/>
          <w:sz w:val="16"/>
          <w:szCs w:val="16"/>
        </w:rPr>
        <w:t xml:space="preserve"> 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Se va bifa cu "X" varianta pentru care candidatul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își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asumă răspunderea declarării.</w:t>
      </w:r>
    </w:p>
  </w:footnote>
  <w:footnote w:id="8">
    <w:p w14:paraId="5DB37C6A" w14:textId="77777777" w:rsidR="00BC65AC" w:rsidRPr="00896FF0" w:rsidRDefault="00BC65AC">
      <w:pPr>
        <w:pStyle w:val="FootnoteText"/>
        <w:rPr>
          <w:rFonts w:ascii="Times New Roman" w:hAnsi="Times New Roman"/>
        </w:rPr>
      </w:pPr>
      <w:r w:rsidRPr="00896FF0">
        <w:rPr>
          <w:rStyle w:val="FootnoteReference"/>
          <w:rFonts w:ascii="Times New Roman" w:hAnsi="Times New Roman"/>
          <w:sz w:val="16"/>
          <w:szCs w:val="16"/>
        </w:rPr>
        <w:footnoteRef/>
      </w:r>
      <w:r w:rsidRPr="00896FF0">
        <w:rPr>
          <w:rFonts w:ascii="Times New Roman" w:hAnsi="Times New Roman"/>
          <w:sz w:val="16"/>
          <w:szCs w:val="16"/>
        </w:rPr>
        <w:t xml:space="preserve"> 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Se va bifa cu "X", în cazul în care candidatul este de acord; în comunicarea electronică va fi folosită adresa de e-mail indicată de candidat în prezentul formular, iar modelul cererii de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consimțământ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pentru solicitarea extrasului de pe cazierul judiciar cu scopul angajării sau, după caz, extrasul de pe</w:t>
      </w:r>
      <w:r w:rsidRPr="00BC65AC">
        <w:rPr>
          <w:rFonts w:ascii="Trebuchet MS" w:eastAsia="Times New Roman" w:hAnsi="Trebuchet MS" w:cs="Arial"/>
          <w:color w:val="000000"/>
          <w:sz w:val="16"/>
          <w:szCs w:val="16"/>
          <w:lang w:eastAsia="ro-RO"/>
        </w:rPr>
        <w:t xml:space="preserve"> 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cazierul administrativ cu scopul constituirii dosarului de concurs/examen în vederea promovării se pune la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dispoziție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candidatului de către </w:t>
      </w:r>
      <w:r w:rsidR="00896FF0"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instituția</w:t>
      </w:r>
      <w:r w:rsidRP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 xml:space="preserve"> organizatoare a concursului</w:t>
      </w:r>
      <w:r w:rsidR="00896FF0">
        <w:rPr>
          <w:rFonts w:ascii="Times New Roman" w:eastAsia="Times New Roman" w:hAnsi="Times New Roman"/>
          <w:color w:val="000000"/>
          <w:sz w:val="16"/>
          <w:szCs w:val="16"/>
          <w:lang w:eastAsia="ro-RO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B2D44"/>
    <w:multiLevelType w:val="hybridMultilevel"/>
    <w:tmpl w:val="3F340A1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174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DA7"/>
    <w:rsid w:val="000B09BE"/>
    <w:rsid w:val="00356262"/>
    <w:rsid w:val="004B5418"/>
    <w:rsid w:val="004C7DA7"/>
    <w:rsid w:val="006D2D68"/>
    <w:rsid w:val="00880AFB"/>
    <w:rsid w:val="00896FF0"/>
    <w:rsid w:val="008A6346"/>
    <w:rsid w:val="00932971"/>
    <w:rsid w:val="00940016"/>
    <w:rsid w:val="00964255"/>
    <w:rsid w:val="009D0C7C"/>
    <w:rsid w:val="009D514F"/>
    <w:rsid w:val="00B256E8"/>
    <w:rsid w:val="00B80949"/>
    <w:rsid w:val="00BC65AC"/>
    <w:rsid w:val="00C967FE"/>
    <w:rsid w:val="00CE184A"/>
    <w:rsid w:val="00DF268D"/>
    <w:rsid w:val="00E151F4"/>
    <w:rsid w:val="00EC4B4E"/>
    <w:rsid w:val="00FA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7179"/>
  <w15:chartTrackingRefBased/>
  <w15:docId w15:val="{211A9187-00E2-4983-B202-C4050E0F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5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64255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964255"/>
    <w:rPr>
      <w:lang w:eastAsia="en-US"/>
    </w:rPr>
  </w:style>
  <w:style w:type="character" w:styleId="FootnoteReference">
    <w:name w:val="footnote reference"/>
    <w:uiPriority w:val="99"/>
    <w:semiHidden/>
    <w:unhideWhenUsed/>
    <w:rsid w:val="0096425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80AF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880AFB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80AFB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880AF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ortal_CJVS.ro\2026\SMRU\Anunt%20promovare%20DTDC\formular%20de%20inscrier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E4EA2-EE91-4827-BE82-6ADBEAAED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de inscriere.dot</Template>
  <TotalTime>0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costel</dc:creator>
  <cp:keywords/>
  <dc:description/>
  <cp:lastModifiedBy>Daniel Purice</cp:lastModifiedBy>
  <cp:revision>1</cp:revision>
  <dcterms:created xsi:type="dcterms:W3CDTF">2026-03-26T08:34:00Z</dcterms:created>
  <dcterms:modified xsi:type="dcterms:W3CDTF">2026-03-26T08:34:00Z</dcterms:modified>
</cp:coreProperties>
</file>